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DF4" w:rsidRPr="00B56DF4" w:rsidRDefault="00B56DF4" w:rsidP="00B56DF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Calibri" w:eastAsia="Times New Roman" w:hAnsi="Calibri" w:cs="Times New Roman"/>
          <w:noProof/>
          <w:color w:val="000000"/>
          <w:lang w:eastAsia="ru-RU"/>
        </w:rPr>
        <w:drawing>
          <wp:inline distT="0" distB="0" distL="0" distR="0" wp14:anchorId="651498A1" wp14:editId="62305372">
            <wp:extent cx="793115" cy="804545"/>
            <wp:effectExtent l="0" t="0" r="6985" b="0"/>
            <wp:docPr id="1" name="Рисунок 1" descr="https://lh4.googleusercontent.com/_uXK5KiL4mumYGR5fTeuym7IqA0DQGmHtf2D2Xm1uaPReOuX9KbKRZOVlP3ePXHgvQG1XqX4zjztNx-dY0bDTrbP0nKqMvHdfg-zujg-6KnT3b0_JQmAt3cDtkDhSvn0hi12OHuJDCTrCQjMR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_uXK5KiL4mumYGR5fTeuym7IqA0DQGmHtf2D2Xm1uaPReOuX9KbKRZOVlP3ePXHgvQG1XqX4zjztNx-dY0bDTrbP0nKqMvHdfg-zujg-6KnT3b0_JQmAt3cDtkDhSvn0hi12OHuJDCTrCQjMR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DF4" w:rsidRPr="00B56DF4" w:rsidRDefault="00B56DF4" w:rsidP="00B56DF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РОССИЙСКАЯ КИНОЛОГИЧЕСКАЯ ФЕДЕРАЦИЯ</w:t>
      </w:r>
    </w:p>
    <w:p w:rsidR="00B56DF4" w:rsidRPr="00B56DF4" w:rsidRDefault="00B56DF4" w:rsidP="00B56DF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РОССИЙСКАЯ ФЕДЕРАЦИЯ ЛЮБИТЕЛЬСКОГО СОБАКОВОДСТВА</w:t>
      </w:r>
    </w:p>
    <w:p w:rsidR="00B56DF4" w:rsidRPr="00B56DF4" w:rsidRDefault="00B56DF4" w:rsidP="00B56DF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Arial" w:eastAsia="Times New Roman" w:hAnsi="Arial" w:cs="Arial"/>
          <w:color w:val="000000"/>
          <w:sz w:val="14"/>
          <w:szCs w:val="14"/>
          <w:lang w:eastAsia="ru-RU"/>
        </w:rPr>
        <w:t xml:space="preserve">Московское областное объединение </w:t>
      </w:r>
      <w:r w:rsidRPr="00B56DF4">
        <w:rPr>
          <w:rFonts w:ascii="Arial" w:eastAsia="Times New Roman" w:hAnsi="Arial" w:cs="Arial"/>
          <w:color w:val="000000"/>
          <w:sz w:val="14"/>
          <w:szCs w:val="14"/>
          <w:lang w:eastAsia="ru-RU"/>
        </w:rPr>
        <w:br/>
        <w:t xml:space="preserve">любителей животных </w:t>
      </w:r>
      <w:r w:rsidRPr="00B56DF4">
        <w:rPr>
          <w:rFonts w:ascii="Arial" w:eastAsia="Times New Roman" w:hAnsi="Arial" w:cs="Arial"/>
          <w:color w:val="000000"/>
          <w:sz w:val="14"/>
          <w:szCs w:val="14"/>
          <w:lang w:eastAsia="ru-RU"/>
        </w:rPr>
        <w:br/>
        <w:t xml:space="preserve"> "АМИГО"</w:t>
      </w:r>
    </w:p>
    <w:p w:rsidR="00B56DF4" w:rsidRPr="00B56DF4" w:rsidRDefault="00B56DF4" w:rsidP="00B56DF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Calibri" w:eastAsia="Times New Roman" w:hAnsi="Calibri" w:cs="Times New Roman"/>
          <w:color w:val="000000"/>
          <w:lang w:eastAsia="ru-RU"/>
        </w:rPr>
        <w:t xml:space="preserve">НКП «БРЮССЕЛЬСКИЙ ГРИФФОН, </w:t>
      </w:r>
      <w:r w:rsidRPr="00B56DF4">
        <w:rPr>
          <w:rFonts w:ascii="Calibri" w:eastAsia="Times New Roman" w:hAnsi="Calibri" w:cs="Times New Roman"/>
          <w:color w:val="000000"/>
          <w:lang w:eastAsia="ru-RU"/>
        </w:rPr>
        <w:br/>
        <w:t xml:space="preserve">БЕЛЬГИЙСКИЙ ГРИФФОН, </w:t>
      </w:r>
      <w:r w:rsidRPr="00B56DF4">
        <w:rPr>
          <w:rFonts w:ascii="Calibri" w:eastAsia="Times New Roman" w:hAnsi="Calibri" w:cs="Times New Roman"/>
          <w:color w:val="000000"/>
          <w:lang w:eastAsia="ru-RU"/>
        </w:rPr>
        <w:br/>
        <w:t>МАЛЫЙ БРАБАНСОН»</w:t>
      </w:r>
    </w:p>
    <w:p w:rsidR="00B56DF4" w:rsidRPr="00B56DF4" w:rsidRDefault="00B56DF4" w:rsidP="00B56DF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Arial" w:eastAsia="Times New Roman" w:hAnsi="Arial" w:cs="Arial"/>
          <w:b/>
          <w:bCs/>
          <w:color w:val="000000"/>
          <w:sz w:val="54"/>
          <w:szCs w:val="54"/>
          <w:lang w:eastAsia="ru-RU"/>
        </w:rPr>
        <w:t>КАТАЛОГ</w:t>
      </w:r>
    </w:p>
    <w:p w:rsidR="00B56DF4" w:rsidRPr="00B56DF4" w:rsidRDefault="00B56DF4" w:rsidP="00B56DF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МОНОПОРОДНАЯ ВЫСТАВКА </w:t>
      </w:r>
      <w:r w:rsidRPr="00B56DF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</w:r>
      <w:r w:rsidRPr="00B56DF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  <w:t>БРЮССЕЛЬСКИЙ ГРИФФОН, БЕЛЬГ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ИЙСКИЙ ГРИФФОН, МАЛЫЙ БРАБАНСОН</w:t>
      </w:r>
      <w:r w:rsidRPr="00B56DF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(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РАНГ </w:t>
      </w:r>
      <w:r w:rsidRPr="00B56DF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КЧК)</w:t>
      </w:r>
      <w:r w:rsidRPr="00B56DF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</w:p>
    <w:p w:rsidR="00B56DF4" w:rsidRPr="00B56DF4" w:rsidRDefault="00B56DF4" w:rsidP="00B56DF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B56DF4">
        <w:rPr>
          <w:rFonts w:ascii="Arial" w:eastAsia="Times New Roman" w:hAnsi="Arial" w:cs="Arial"/>
          <w:b/>
          <w:color w:val="000000"/>
          <w:lang w:eastAsia="ru-RU"/>
        </w:rPr>
        <w:t>14 апреля 2019</w:t>
      </w:r>
    </w:p>
    <w:p w:rsidR="00B56DF4" w:rsidRPr="00B56DF4" w:rsidRDefault="00B56DF4" w:rsidP="00B56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56DF4">
        <w:rPr>
          <w:rFonts w:ascii="Calibri" w:eastAsia="Times New Roman" w:hAnsi="Calibri" w:cs="Times New Roman"/>
          <w:b/>
          <w:i/>
          <w:color w:val="000000"/>
          <w:lang w:eastAsia="ru-RU"/>
        </w:rPr>
        <w:t xml:space="preserve">МОСКОВСКОЕ ОБЛАСТНОЕ ОБЪЕДИНЕНИЕ </w:t>
      </w:r>
      <w:r w:rsidRPr="00B56DF4">
        <w:rPr>
          <w:rFonts w:ascii="Calibri" w:eastAsia="Times New Roman" w:hAnsi="Calibri" w:cs="Times New Roman"/>
          <w:b/>
          <w:i/>
          <w:color w:val="000000"/>
          <w:lang w:eastAsia="ru-RU"/>
        </w:rPr>
        <w:br/>
        <w:t xml:space="preserve">ЛЮБИТЕЛЕЙ ЖИВОТНЫХ </w:t>
      </w:r>
      <w:r w:rsidRPr="00B56DF4">
        <w:rPr>
          <w:rFonts w:ascii="Calibri" w:eastAsia="Times New Roman" w:hAnsi="Calibri" w:cs="Times New Roman"/>
          <w:b/>
          <w:i/>
          <w:color w:val="000000"/>
          <w:lang w:eastAsia="ru-RU"/>
        </w:rPr>
        <w:br/>
      </w:r>
      <w:r w:rsidRPr="00B56DF4">
        <w:rPr>
          <w:rFonts w:ascii="Calibri" w:eastAsia="Times New Roman" w:hAnsi="Calibri" w:cs="Times New Roman"/>
          <w:b/>
          <w:bCs/>
          <w:i/>
          <w:color w:val="000000"/>
          <w:sz w:val="28"/>
          <w:szCs w:val="28"/>
          <w:lang w:eastAsia="ru-RU"/>
        </w:rPr>
        <w:t>«АМИГО»</w:t>
      </w:r>
      <w:r w:rsidRPr="00B56DF4">
        <w:rPr>
          <w:rFonts w:ascii="Calibri" w:eastAsia="Times New Roman" w:hAnsi="Calibri" w:cs="Times New Roman"/>
          <w:b/>
          <w:i/>
          <w:color w:val="000000"/>
          <w:lang w:eastAsia="ru-RU"/>
        </w:rPr>
        <w:br/>
      </w:r>
      <w:r w:rsidRPr="00B56DF4">
        <w:rPr>
          <w:rFonts w:ascii="Calibri" w:eastAsia="Times New Roman" w:hAnsi="Calibri" w:cs="Times New Roman"/>
          <w:b/>
          <w:i/>
          <w:color w:val="000000"/>
          <w:lang w:eastAsia="ru-RU"/>
        </w:rPr>
        <w:br/>
      </w:r>
    </w:p>
    <w:p w:rsidR="00B56DF4" w:rsidRPr="00B56DF4" w:rsidRDefault="00B56DF4" w:rsidP="00B56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Calibri" w:eastAsia="Times New Roman" w:hAnsi="Calibri" w:cs="Times New Roman"/>
          <w:color w:val="000000"/>
          <w:lang w:eastAsia="ru-RU"/>
        </w:rPr>
        <w:t>ПОЗДРАВЛЯЕТ УЧАСТНИКОВ И ГОСТЕЙ ВЫСТАВКИ!</w:t>
      </w:r>
    </w:p>
    <w:p w:rsidR="00B56DF4" w:rsidRPr="00B56DF4" w:rsidRDefault="00B56DF4" w:rsidP="00B56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Calibri" w:eastAsia="Times New Roman" w:hAnsi="Calibri" w:cs="Times New Roman"/>
          <w:color w:val="000000"/>
          <w:lang w:eastAsia="ru-RU"/>
        </w:rPr>
        <w:t>ЖЕЛАЕМ УСПЕХОВ И ХОРОШЕГО НАСТРОЕНИЯ!</w:t>
      </w:r>
    </w:p>
    <w:p w:rsidR="00B56DF4" w:rsidRPr="00B56DF4" w:rsidRDefault="00B56DF4" w:rsidP="00B56D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Эксперты выставки</w:t>
      </w:r>
      <w:r w:rsidRPr="00B56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 Крюкова Елена (Россия, Москва)</w:t>
      </w:r>
    </w:p>
    <w:p w:rsidR="00B56DF4" w:rsidRDefault="00B56DF4" w:rsidP="00B56D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56DF4" w:rsidRPr="00B56DF4" w:rsidRDefault="00B56DF4" w:rsidP="00B56DF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DF4" w:rsidRPr="00B56DF4" w:rsidRDefault="00B56DF4" w:rsidP="00B56DF4">
      <w:pPr>
        <w:spacing w:before="160"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9 группа FCI</w:t>
      </w:r>
    </w:p>
    <w:p w:rsidR="00B56DF4" w:rsidRPr="00B56DF4" w:rsidRDefault="00B56DF4" w:rsidP="00B56DF4">
      <w:pPr>
        <w:spacing w:before="20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FCI 81 - </w:t>
      </w:r>
      <w:proofErr w:type="gram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БЕЛЬГИЙСКИЙ</w:t>
      </w:r>
      <w:proofErr w:type="gramEnd"/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ГРИФФОН (Бельгия)  / GRIFFON BELGE (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Belgium</w:t>
      </w:r>
      <w:proofErr w:type="spellEnd"/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) </w:t>
      </w:r>
    </w:p>
    <w:p w:rsidR="00B56DF4" w:rsidRPr="00B56DF4" w:rsidRDefault="00B56DF4" w:rsidP="00B56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Судья: Крюкова Елена / </w:t>
      </w:r>
      <w:proofErr w:type="spellStart"/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Kryukova</w:t>
      </w:r>
      <w:proofErr w:type="spellEnd"/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proofErr w:type="spellStart"/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Elena</w:t>
      </w:r>
      <w:proofErr w:type="spellEnd"/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(количество собак 2, номера 1 - 2)</w:t>
      </w:r>
    </w:p>
    <w:p w:rsidR="00B56DF4" w:rsidRPr="00B56DF4" w:rsidRDefault="00B56DF4" w:rsidP="00B56DF4">
      <w:pPr>
        <w:spacing w:before="6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Кобели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 xml:space="preserve"> / Males</w:t>
      </w:r>
    </w:p>
    <w:p w:rsidR="00B56DF4" w:rsidRPr="00B56DF4" w:rsidRDefault="00B56DF4" w:rsidP="00B56DF4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Класс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en-US" w:eastAsia="ru-RU"/>
        </w:rPr>
        <w:t xml:space="preserve"> 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Юниоров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en-US" w:eastAsia="ru-RU"/>
        </w:rPr>
        <w:t xml:space="preserve"> / Junior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7822"/>
        <w:gridCol w:w="1443"/>
      </w:tblGrid>
      <w:tr w:rsidR="00B56DF4" w:rsidRPr="00B56DF4" w:rsidTr="00B56D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before="100" w:after="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MOSKU GRIFF GUTALINYCH, </w:t>
            </w:r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RKF 5273291, Клеймо: XOK 309, Микрочип: 643094100518669, Дата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рожд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.: 18.02.18, Окрас: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black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TSARSKAJA DINASTIJA A YA DLYA MOSKU GRIF × GOSUDAREVA FAVORITKA, Зав.: BORISOVA O. K., Вл.: BORISOVA O. K., Россия, г.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Кратово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и титулы:</w:t>
            </w: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Отл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CW, ЮКЧК, ЛЮ, ЛПП,</w:t>
            </w: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ЛЮ выставки, </w:t>
            </w:r>
          </w:p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ЛПП выставки</w:t>
            </w:r>
          </w:p>
        </w:tc>
      </w:tr>
    </w:tbl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DF4" w:rsidRPr="00B56DF4" w:rsidRDefault="00B56DF4" w:rsidP="00B56DF4">
      <w:pPr>
        <w:spacing w:before="6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Суки / 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Females</w:t>
      </w:r>
      <w:proofErr w:type="spellEnd"/>
    </w:p>
    <w:p w:rsidR="00B56DF4" w:rsidRPr="00B56DF4" w:rsidRDefault="00B56DF4" w:rsidP="00B56DF4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Класс Юниоров / 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Junior</w:t>
      </w:r>
      <w:proofErr w:type="spellEnd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7882"/>
        <w:gridCol w:w="1383"/>
      </w:tblGrid>
      <w:tr w:rsidR="00B56DF4" w:rsidRPr="00B56DF4" w:rsidTr="00B56D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before="100" w:after="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LIGA OBAYANIYA V-WHY NOT, </w:t>
            </w:r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RKF 5215407, Клеймо: KAB 2915, Дата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рожд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.: 12.12.17, Окрас: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black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LIGA OBAYANIYA ZORRO × MERILEND NIGHT PEARL, Зав.: KHOZUEVA YU, Вл.: NOVIKOVA N.V., Россия, г. Раменское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и титулы:</w:t>
            </w: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Отл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CW, ЮКЧК, BOS</w:t>
            </w:r>
          </w:p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DF4" w:rsidRPr="00B56DF4" w:rsidRDefault="00B56DF4" w:rsidP="00B56DF4">
      <w:pPr>
        <w:spacing w:before="20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FCI 80 - </w:t>
      </w:r>
      <w:proofErr w:type="gram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БРЮССЕЛЬСКИЙ</w:t>
      </w:r>
      <w:proofErr w:type="gramEnd"/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ГРИФФОН (Бельгия)  / GRIFFON BRUXELLOIS (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Belgium</w:t>
      </w:r>
      <w:proofErr w:type="spellEnd"/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) </w:t>
      </w:r>
    </w:p>
    <w:p w:rsidR="00B56DF4" w:rsidRPr="00B56DF4" w:rsidRDefault="00B56DF4" w:rsidP="00B56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Судья: Крюкова Елена / </w:t>
      </w:r>
      <w:proofErr w:type="spellStart"/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Kryukova</w:t>
      </w:r>
      <w:proofErr w:type="spellEnd"/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proofErr w:type="spellStart"/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Elena</w:t>
      </w:r>
      <w:proofErr w:type="spellEnd"/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(количество собак 5, номера 3 - 7)</w:t>
      </w:r>
    </w:p>
    <w:p w:rsidR="00B56DF4" w:rsidRPr="00B56DF4" w:rsidRDefault="00B56DF4" w:rsidP="00B56DF4">
      <w:pPr>
        <w:spacing w:before="6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Кобели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 xml:space="preserve"> / Males</w:t>
      </w:r>
    </w:p>
    <w:p w:rsidR="00B56DF4" w:rsidRPr="00B56DF4" w:rsidRDefault="00B56DF4" w:rsidP="00B56DF4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Класс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en-US" w:eastAsia="ru-RU"/>
        </w:rPr>
        <w:t xml:space="preserve"> 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Юниоров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en-US" w:eastAsia="ru-RU"/>
        </w:rPr>
        <w:t xml:space="preserve"> / Junior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7967"/>
        <w:gridCol w:w="1298"/>
      </w:tblGrid>
      <w:tr w:rsidR="00B56DF4" w:rsidRPr="00B56DF4" w:rsidTr="00B56D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before="100" w:after="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HARPERSBAND LINCOLN'S TRACE, </w:t>
            </w:r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RKF 5278549, Клеймо: HPB 14, Дата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рожд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.: 29.06.18, Окрас: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red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CILLEINE MASQUERADE × JET'S MOULIN ROTY, Зав.: BARANOVA O. V., Вл.: BARANOVA O. V., Россия, г. </w:t>
            </w:r>
            <w:proofErr w:type="gram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Видное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и титулы:</w:t>
            </w: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Отл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CW, ЮКЧК, BOS</w:t>
            </w:r>
          </w:p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DF4" w:rsidRPr="00B56DF4" w:rsidRDefault="00B56DF4" w:rsidP="00B56DF4">
      <w:pPr>
        <w:spacing w:before="6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Суки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 xml:space="preserve"> / Females</w:t>
      </w:r>
    </w:p>
    <w:p w:rsidR="00B56DF4" w:rsidRPr="00B56DF4" w:rsidRDefault="00B56DF4" w:rsidP="00B56DF4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Класс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en-US" w:eastAsia="ru-RU"/>
        </w:rPr>
        <w:t xml:space="preserve"> 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Юниоров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en-US" w:eastAsia="ru-RU"/>
        </w:rPr>
        <w:t xml:space="preserve"> / Junior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8162"/>
        <w:gridCol w:w="1103"/>
      </w:tblGrid>
      <w:tr w:rsidR="00B56DF4" w:rsidRPr="00B56DF4" w:rsidTr="00B56D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before="100" w:after="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HARPERSBAND ORINOCO FLOW, </w:t>
            </w:r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RKF 5278491, Клеймо: HPB 12, Микрочип: 981098106654201, Дата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рожд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.: 23.04.18, Окрас: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red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DONZEATA ROYAL AWARD × SHEVILAN FIRE AND ICE, Зав.: BARANOVA O. V., Вл.: BARANOVA O. V., Россия, г. </w:t>
            </w:r>
            <w:proofErr w:type="gram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Видное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и титулы:</w:t>
            </w: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Отл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3, СС</w:t>
            </w:r>
          </w:p>
        </w:tc>
      </w:tr>
    </w:tbl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8093"/>
        <w:gridCol w:w="1172"/>
      </w:tblGrid>
      <w:tr w:rsidR="00B56DF4" w:rsidRPr="00B56DF4" w:rsidTr="00B56D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before="100" w:after="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NIZHEGORODSKOE OCHAROVANIE RADIANT BEAUTY, </w:t>
            </w:r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RKF 5213362, Клеймо: NOK 274, Дата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рожд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.: 11.11.17, Окрас: рыж</w:t>
            </w:r>
            <w:proofErr w:type="gram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., </w:t>
            </w:r>
            <w:proofErr w:type="gram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MANTICORNS EFRAIM × NIZHEGORODSKOE OCHAROVANIE NUMBER ONE, Зав.: Короткова И., Вл.: KOROTKOVA I. N., Россия, г. Нижний Новгород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и титулы:</w:t>
            </w: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Отл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CW, ЮКЧК, ЛЮ</w:t>
            </w:r>
          </w:p>
          <w:p w:rsidR="00B56DF4" w:rsidRPr="00B56DF4" w:rsidRDefault="00B56DF4" w:rsidP="00B56DF4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7904"/>
        <w:gridCol w:w="1361"/>
      </w:tblGrid>
      <w:tr w:rsidR="00B56DF4" w:rsidRPr="00B56DF4" w:rsidTr="00B56D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before="100" w:after="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КВИЛТ БЛИСС АСТАРТА КОРРА, </w:t>
            </w:r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метрика, Клеймо: ОСР 5615, Дата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рожд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.: 13.07.18, Окрас: рыжий, RYZHY PLUT MAFI OSI × LHEL SHNUKI IZ ATAKI GRIFFONOV, Зав.: ГУЩИНА Г. Н., Вл.: ГУЩИНА Г. Н., Россия, г.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Говорово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и титулы:</w:t>
            </w: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Отл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CW, ЛС, КЧК, ЛПП</w:t>
            </w:r>
          </w:p>
        </w:tc>
      </w:tr>
    </w:tbl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DF4" w:rsidRPr="00B56DF4" w:rsidRDefault="00B56DF4" w:rsidP="00B56DF4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Класс Открытый / 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Open</w:t>
      </w:r>
      <w:proofErr w:type="spellEnd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class</w:t>
      </w:r>
      <w:proofErr w:type="spellEnd"/>
    </w:p>
    <w:tbl>
      <w:tblPr>
        <w:tblW w:w="96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8228"/>
        <w:gridCol w:w="1107"/>
      </w:tblGrid>
      <w:tr w:rsidR="00B56DF4" w:rsidRPr="00B56DF4" w:rsidTr="00B56DF4">
        <w:trPr>
          <w:trHeight w:val="7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before="100" w:after="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SJURPRIZ IZ PODMOCKOVJA DEEP RED FIRE, </w:t>
            </w:r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RKF 4514791, Клеймо: JIG 68, Дата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рожд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.: 17.12.15, Окрас: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red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UNION GRIF FEYERVERK × SJURPRIZ IZ PODMOCKOVJA ALL IN ALL, Зав.: NOVIKOVA N.V., Вл.: NOVIKOVA N.V., Россия, г. Раменское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и титулы:</w:t>
            </w:r>
          </w:p>
        </w:tc>
      </w:tr>
    </w:tbl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DF4" w:rsidRDefault="00B56DF4" w:rsidP="00B56DF4">
      <w:pPr>
        <w:spacing w:before="200" w:after="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</w:pPr>
    </w:p>
    <w:p w:rsidR="00B56DF4" w:rsidRPr="00B56DF4" w:rsidRDefault="00B56DF4" w:rsidP="00B56DF4">
      <w:pPr>
        <w:spacing w:before="20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lastRenderedPageBreak/>
        <w:t>FCI 82 - ПТИ БРАБАНСОН (Бельгия)  / PETIT BRABANCON (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Belgium</w:t>
      </w:r>
      <w:proofErr w:type="spellEnd"/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) </w:t>
      </w:r>
    </w:p>
    <w:p w:rsidR="00B56DF4" w:rsidRPr="00B56DF4" w:rsidRDefault="00B56DF4" w:rsidP="00B56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Судья: Крюкова Елена / </w:t>
      </w:r>
      <w:proofErr w:type="spellStart"/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Kryukova</w:t>
      </w:r>
      <w:proofErr w:type="spellEnd"/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proofErr w:type="spellStart"/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Elena</w:t>
      </w:r>
      <w:proofErr w:type="spellEnd"/>
      <w:r w:rsidRPr="00B56D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(количество собак 5, номера 8 - 12)</w:t>
      </w:r>
    </w:p>
    <w:p w:rsidR="00B56DF4" w:rsidRPr="00B56DF4" w:rsidRDefault="00B56DF4" w:rsidP="00B56DF4">
      <w:pPr>
        <w:spacing w:before="6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Кобели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 xml:space="preserve"> / Males</w:t>
      </w:r>
    </w:p>
    <w:p w:rsidR="00B56DF4" w:rsidRPr="00B56DF4" w:rsidRDefault="00B56DF4" w:rsidP="00B56DF4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Класс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en-US" w:eastAsia="ru-RU"/>
        </w:rPr>
        <w:t xml:space="preserve"> 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Юниоров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en-US" w:eastAsia="ru-RU"/>
        </w:rPr>
        <w:t xml:space="preserve"> / Junior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8126"/>
        <w:gridCol w:w="1139"/>
      </w:tblGrid>
      <w:tr w:rsidR="00B56DF4" w:rsidRPr="00B56DF4" w:rsidTr="00B56D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before="100" w:after="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HARPERSBAND LONG FOR MASQUERADE, </w:t>
            </w:r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RKF 5278548, Клеймо: HPB 13, Дата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рожд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.: 29.06.18, Окрас: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red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CILLEINE MASQUERADE × JET'S MOULIN ROTY, Зав.: BARANOVA O. V., Вл.: BARANOVA O. V., Россия, г. </w:t>
            </w:r>
            <w:proofErr w:type="gram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Видное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и титулы:</w:t>
            </w: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Отл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CW, ЮКЧК</w:t>
            </w:r>
          </w:p>
        </w:tc>
      </w:tr>
    </w:tbl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DF4" w:rsidRPr="00B56DF4" w:rsidRDefault="00B56DF4" w:rsidP="00B56DF4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Класс Чемпионов / 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Champion</w:t>
      </w:r>
      <w:proofErr w:type="spellEnd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8099"/>
        <w:gridCol w:w="1166"/>
      </w:tblGrid>
      <w:tr w:rsidR="00B56DF4" w:rsidRPr="00B56DF4" w:rsidTr="00B56D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before="100" w:after="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MOSCU GRIFF YASHKA KAZANOVA, </w:t>
            </w:r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RKF 5006942, Клеймо: XOK 292, Дата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рожд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.: 25.04.17, Окрас: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black&amp;tan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DON VITTO × RUNA SOVILO VERA, Зав.: BORISOVA O. K., Вл.: ASATUROVA M. V., Россия, г. Москва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и титулы:</w:t>
            </w: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отлично</w:t>
            </w:r>
          </w:p>
        </w:tc>
      </w:tr>
    </w:tbl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7851"/>
        <w:gridCol w:w="1324"/>
      </w:tblGrid>
      <w:tr w:rsidR="00B56DF4" w:rsidRPr="00B56DF4" w:rsidTr="00B56D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before="100" w:after="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ZERKALO DUSHI MEGRE, </w:t>
            </w:r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RKF 4177170, Клеймо: BAX 180, Дата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рожд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.: 22.11.14, Окрас: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red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ZERKALO DUSHI EMINEM × TALISMAN DUSHI FISTASHKOVOE PRALINE, Зав.: GORDIENKO O.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Yu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., Вл.: ALTUNIN D. E., Россия, г. Одинцово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и титулы:</w:t>
            </w: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Отл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CW, ЛК, КЧК, ЛПП</w:t>
            </w:r>
          </w:p>
        </w:tc>
      </w:tr>
    </w:tbl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DF4" w:rsidRPr="00B56DF4" w:rsidRDefault="00B56DF4" w:rsidP="00B56DF4">
      <w:pPr>
        <w:spacing w:before="6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Суки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 xml:space="preserve"> / Females</w:t>
      </w:r>
    </w:p>
    <w:p w:rsidR="00B56DF4" w:rsidRPr="00B56DF4" w:rsidRDefault="00B56DF4" w:rsidP="00B56DF4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Класс</w:t>
      </w: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en-US" w:eastAsia="ru-RU"/>
        </w:rPr>
        <w:t xml:space="preserve"> 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Беби</w:t>
      </w:r>
      <w:proofErr w:type="spellEnd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en-US" w:eastAsia="ru-RU"/>
        </w:rPr>
        <w:t xml:space="preserve"> / Baby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8074"/>
        <w:gridCol w:w="1101"/>
      </w:tblGrid>
      <w:tr w:rsidR="00B56DF4" w:rsidRPr="00B56DF4" w:rsidTr="00B56D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before="100" w:after="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ПЕРФЕКТ ДЭНС ОТ </w:t>
            </w:r>
            <w:proofErr w:type="gramStart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НЕВСКОГО</w:t>
            </w:r>
            <w:proofErr w:type="gramEnd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ХОББИТА, </w:t>
            </w:r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метрика, Клеймо: BIZ 588, Дата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рожд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.: 09.12.18, Окрас: рыжий, ULENSHPIGEL OT NEVSKOGO HOBBITA × VALIDE OT NEVSKOGO HOBBITA, Зав.: СЕДЫХ Н. Е., Вл.: СЕДЫХ Н. Е., Россия, г. Санкт-Петербург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и титулы:</w:t>
            </w: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о/</w:t>
            </w:r>
            <w:proofErr w:type="gramStart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CW, ЛБ</w:t>
            </w:r>
          </w:p>
        </w:tc>
      </w:tr>
    </w:tbl>
    <w:p w:rsidR="00B56DF4" w:rsidRPr="00B56DF4" w:rsidRDefault="00B56DF4" w:rsidP="00B56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DF4" w:rsidRPr="00B56DF4" w:rsidRDefault="00B56DF4" w:rsidP="00B56DF4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Класс Юниоров / 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Junior</w:t>
      </w:r>
      <w:proofErr w:type="spellEnd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</w:t>
      </w:r>
      <w:proofErr w:type="spellStart"/>
      <w:r w:rsidRPr="00B56D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7872"/>
        <w:gridCol w:w="1303"/>
      </w:tblGrid>
      <w:tr w:rsidR="00B56DF4" w:rsidRPr="00B56DF4" w:rsidTr="00B56D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before="100" w:after="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NIZHEGORODSKOE OCHAROVANIE TALENT GIRL, </w:t>
            </w:r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RKF 5318596, Клеймо: NOK 283, Дата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рожд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.: 10.04.18, Окрас: </w:t>
            </w:r>
            <w:proofErr w:type="spellStart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red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SAVENKOFF ENJOY LIFE × NIZHEGORODSKOE OCHAROVANIE OLIVIA, Зав.: KOROTKOVA I. N., Вл.: KOROTKOVA I. N., Россия, г. Нижний Новгород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Оценка и титулы:</w:t>
            </w:r>
          </w:p>
          <w:p w:rsidR="00B56DF4" w:rsidRPr="00B56DF4" w:rsidRDefault="00B56DF4" w:rsidP="00B5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DF4" w:rsidRPr="00B56DF4" w:rsidRDefault="00B56DF4" w:rsidP="00B56DF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Отл</w:t>
            </w:r>
            <w:proofErr w:type="spellEnd"/>
            <w:r w:rsidRPr="00B56D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CW, ЮКЧК, ЛЮ, BOS</w:t>
            </w:r>
          </w:p>
        </w:tc>
      </w:tr>
    </w:tbl>
    <w:p w:rsidR="00A92088" w:rsidRDefault="00B56DF4"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6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A92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DF4"/>
    <w:rsid w:val="00A92088"/>
    <w:rsid w:val="00B5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6D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6D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3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603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90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34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7960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838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499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684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9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16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4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848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284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49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9224D107</Template>
  <TotalTime>1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Захарова</dc:creator>
  <cp:lastModifiedBy>Елена Захарова</cp:lastModifiedBy>
  <cp:revision>1</cp:revision>
  <dcterms:created xsi:type="dcterms:W3CDTF">2019-04-25T12:24:00Z</dcterms:created>
  <dcterms:modified xsi:type="dcterms:W3CDTF">2019-04-25T12:25:00Z</dcterms:modified>
</cp:coreProperties>
</file>