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67" w:rsidRPr="00E02E67" w:rsidRDefault="00E02E67" w:rsidP="00E02E67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Выставка ГРИФФОНОВ ранга ПК г. Москва</w:t>
      </w:r>
    </w:p>
    <w:p w:rsidR="00E02E67" w:rsidRPr="00E02E67" w:rsidRDefault="00E02E67" w:rsidP="00E02E67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31.03.2019</w:t>
      </w:r>
    </w:p>
    <w:p w:rsidR="00E02E67" w:rsidRPr="00E02E67" w:rsidRDefault="00E02E67" w:rsidP="00E02E67">
      <w:pPr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Россия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Russia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, Москва</w:t>
      </w:r>
    </w:p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E02E67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31.03.2019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8713"/>
      </w:tblGrid>
      <w:tr w:rsidR="00E02E67" w:rsidRPr="00E02E67" w:rsidTr="006535D1"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before="50" w:after="5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Ohlsson</w:t>
            </w:r>
            <w:proofErr w:type="spellEnd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Joakim</w:t>
            </w:r>
            <w:proofErr w:type="spellEnd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Йоаким</w:t>
            </w:r>
            <w:proofErr w:type="spellEnd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Олссон</w:t>
            </w:r>
            <w:proofErr w:type="spellEnd"/>
          </w:p>
        </w:tc>
      </w:tr>
      <w:tr w:rsidR="00E02E67" w:rsidRPr="00E02E67" w:rsidTr="006535D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before="50" w:after="5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 14:30</w:t>
            </w:r>
          </w:p>
        </w:tc>
        <w:tc>
          <w:tcPr>
            <w:tcW w:w="8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before="50" w:after="10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Бельгийский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гриффон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Griffon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belge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(5) (Бельгия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Брюссельский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гриффон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Griffon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bruxellois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(12) (Бельгия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Малый брабансон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Petit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brabanson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(15) (Бельгия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color w:val="000000"/>
          <w:lang w:eastAsia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5"/>
      </w:tblGrid>
      <w:tr w:rsidR="00E02E67" w:rsidRPr="00E02E67" w:rsidTr="00E02E6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9 ГРУППА FCI. КОМНАТНО-ДЕКОРАТИВНЫЕ СОБАКИ / GROUP 9. COMPANION AND TOY DOGS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E02E67" w:rsidRPr="00E02E67" w:rsidTr="00E02E67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БЕЛЬГИЙСКИЙ ГРИФФОН</w:t>
            </w:r>
          </w:p>
          <w:p w:rsidR="00E02E67" w:rsidRPr="00E02E67" w:rsidRDefault="00E02E67" w:rsidP="00E02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GRIFFON BELGE </w:t>
            </w: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81, Бельгия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E02E67" w:rsidRPr="00E02E67" w:rsidRDefault="00E02E67" w:rsidP="00E02E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Ohlsson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Joakim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Йоаким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Олссон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(номера 1-5, количество 5), 31.03.2019, Ринг 13, 14:30</w:t>
            </w:r>
          </w:p>
        </w:tc>
      </w:tr>
    </w:tbl>
    <w:p w:rsidR="00E02E67" w:rsidRPr="00E02E67" w:rsidRDefault="00E02E67" w:rsidP="00E02E67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Кобели</w:t>
      </w: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Males</w:t>
      </w: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MOSKU GRIFF GUTALINYCH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5273291, XOK 309,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18.02.2018, black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TSARSKAJA DINASTIJA A YA DLYA MOSKU GRIF x GOSUDAREVA FAVORITKA,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Borisova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O.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Borisova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O.,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ОТЛ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CW,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ЮПК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BEST JUNIOR /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ЛЮ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, BISJ-1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Открытый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Open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54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8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HAMMURABI HANDSOME CORSAIREY CASCH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CMKU/ BEG/3983/17, CHIP 953010001014869,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11.02.2017, black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CASTAFIORE LEOPOLD x ICE VANILLA CREAM CORSAIREY CASCH,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Ilona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Cupcikova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Elena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Zakharova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141720,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Долгопрудный, Хлебниково Микрорайон, Госпитальная Улица, дом 8,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254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Победителей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Winner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МАКСИБОН ЛИТТЛ РОМАНС ВИТА ГРИФФ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5144726, MIB 113,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16.10.2017, черный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MAXIBON EARL GREY x MAXIBON JE VOUS AIME,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Кузьменко Л.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Смирнова В.А.,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КЧК, ПК, ЛК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Ветеранов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Veteran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004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FLAMANDSKYI GOBELEN BANKET ETIKET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2617298, XTO 78,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26.11.2009, black and tan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YUZHNY VETER x TALISMAN DUSHI NATANIEL SIMONA MARY,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Sudyina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L.A.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Kudryashova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I.V.,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ОТЛ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CW,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ВКЧК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BEST VETERAN /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, BOB/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ЛПП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, BISV-1</w:t>
            </w:r>
          </w:p>
        </w:tc>
      </w:tr>
    </w:tbl>
    <w:p w:rsid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Pr="00E02E67" w:rsidRDefault="00E02E67" w:rsidP="00E02E67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005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LIGA OBAYANIYA V-WHY NOT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5215407, KAB 2915,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12.12.2017, black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LIGA OBAYANIYA ZORRO x MERILEND NIGHT PEARL,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Khozueva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Yu.A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Novikova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N.V.,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E02E67" w:rsidRPr="00E02E67" w:rsidTr="00E02E67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БРЮССЕЛЬСКИЙ ГРИФФОН</w:t>
            </w:r>
          </w:p>
          <w:p w:rsidR="00E02E67" w:rsidRPr="00E02E67" w:rsidRDefault="00E02E67" w:rsidP="00E02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GRIFFON BRUXELLOIS </w:t>
            </w: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80, Бельгия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E02E67" w:rsidRPr="00E02E67" w:rsidRDefault="00E02E67" w:rsidP="00E02E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Ohlsson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Joakim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Йоаким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Олссон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(номера 6-17, количество 12), 31.03.2019, Ринг 13, 14:30</w:t>
            </w:r>
          </w:p>
        </w:tc>
      </w:tr>
    </w:tbl>
    <w:p w:rsidR="00E02E67" w:rsidRPr="00E02E67" w:rsidRDefault="00E02E67" w:rsidP="00E02E67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Кобели / </w:t>
      </w:r>
      <w:proofErr w:type="spellStart"/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Males</w:t>
      </w:r>
      <w:proofErr w:type="spellEnd"/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Щенков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Puppy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ПИНК КВЭСТ ТОП ЧАНС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МЕТРИКА, AIY 119,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16.07.2018, 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рыжий</w:t>
            </w:r>
            <w:proofErr w:type="gram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RYZHY PLUT MAFI OSI x PINK KVEST MY BEST CHOISE,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Владимирова Е.Ю.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Мыльцева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И.В.,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Персп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007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HALASTJORNU ALEXANDER MIKLI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3916854, CHIP 352098100052363,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09.01.2014,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MANTICORNS BIG BOSS x HALASTJORNU BRYNFRIDUR BERUBRATTA,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Brynja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Yuryeva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E.,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Москва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Город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НКП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NCB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54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8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MERILEND UNITED BEST COOPER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4704284, JJF 511,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06.09.2016,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PINK KVEST OPIUM x PINK KVEST 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MAKE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MY DAY,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Aleksandrova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Fleksandrova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M.,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СС, II</w:t>
            </w:r>
          </w:p>
        </w:tc>
      </w:tr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009</w:t>
            </w:r>
          </w:p>
        </w:tc>
        <w:tc>
          <w:tcPr>
            <w:tcW w:w="8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CH.EURASIA, CH.RKF, CH.RUS, CH.CLUB, CH.BLR, BYW, JCH.LV, JCH.RUS, JCH.CLUB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NIZHEGORODSKOE OCHAROVANIE NOW IN TOP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4146807, NOK 194,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03.11.2014,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BEAUVIEW BILLY NO MATES x NIZHEGORODSKOE OCHAROVANIE NUMBER ONE,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Короткова Ирина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Кудряшова Ирина,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КЧК, ПК, ЛК, BOS/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ЛПпп</w:t>
            </w:r>
            <w:proofErr w:type="spellEnd"/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Щенков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Puppy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СОЛЕГГИАТО ЖАДОРЕ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МЕТРИКА, SLC 23,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01.09.2018, 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рыжий</w:t>
            </w:r>
            <w:proofErr w:type="gram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PINK KVEST OPIUM x NAMSAREY MILISENTA SOLEGGIATO,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Базанова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Е.П.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Базанова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Е.П.,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персп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BEST PUPPY / ЛЩ, BISP-1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Юниоров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Junior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8505"/>
      </w:tblGrid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NIZHEGORODSKOE OCHAROVANIE RADIANT BEAUTY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5213362, NOK 274,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11.11.2017,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рыжий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MANTICORNS EFRAIM x NIZHEGORODSKOE OCHAROVANIE NUMBER ONE,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Короткова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И</w:t>
            </w:r>
            <w:proofErr w:type="gram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вл. Короткова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И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Нижегородская Область, Нижний Новгород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ЮПК, BEST JUNIOR / ЛЮ</w:t>
            </w:r>
          </w:p>
        </w:tc>
      </w:tr>
      <w:tr w:rsidR="00E02E67" w:rsidRPr="00E02E67" w:rsidTr="00E02E67">
        <w:tc>
          <w:tcPr>
            <w:tcW w:w="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012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ФАНАГОРИЯ ОРХИДЕЯ ФОР АНАСТАСИЯ АНДРОС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МЕТРИКА, MVM 3457,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06.03.2018, 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рыжий</w:t>
            </w:r>
            <w:proofErr w:type="gram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HALASTJORNU ALEXANDER MIKLI x MOSKU GRIFF LET ME LOVE YOU,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Киселёв С.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Журавлёва А./Андросенко А.,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Москва Город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ЮСС / JCC, II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Промежуточный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Intermediate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94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E02E67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013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NIZHEGORODSKOE OCHAROVANIE ROSKOSHNAYA LADY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5213363, NOK 275,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11.11.2017,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red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MANTICORNS EFRAIM x NIZHEGORODSKOE OCHAROVANIE NUMBER ONE,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I.N.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Korotkova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I.N.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Korotkova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603041,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Нижегородская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Область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Нижний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Новгород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Открытый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Open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E02E67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RUS KORNELS ZHEMCHUZHINKA ROSSII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4791407, BNB 345,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16.10.2016,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red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ZERKALO DUSHI SVENSON x HARPERSBAND ALEKSANDRA,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Никулин С., Никулина Е.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Богаткина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М., Никулин С., 147007,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Люберецкий Район, Люберцы,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Шевлякова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Улица, дом 23-25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Победителей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Winner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E02E67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015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MOSKU GRIFF ARABELLA ROUZ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5040771, CHIP 643094100569069,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04.05.2017,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MOSKU GRIFF ITS MY DESTINY x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МОСКУ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ГРИФФ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ШАЛЬНАЯ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ПУЛЯ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Borisova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O.K.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Smirkina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N.,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E02E67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016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CH.RUS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MOSCU GRIFF KALIFORNIA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4408160, XOK 232,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10.12.2015,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MOSCU GRIFF GARRY POTTER x MOSCU GRIFF MONETKA NA SCHASTIE,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Borisova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O.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Borisova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O.,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ОТЛ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CW,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КЧК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ПК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ЛС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, BOB/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ЛПП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, BIS-1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НКП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NCB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017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NIZHEGORODSKOE OCHAROVANIE YA SAMAYA LUCHSHAYA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RKF 3741682, NOK 154,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26.06.2013,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red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UNION CRIF FEYERVERK x NIZHEGORODSKOE OCHAROVANIE NUMBER ONE,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Koroykova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I.N.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Korotkova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I.N., 603041,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Нижегородская Область, Нижний Новгород, Молодежный Проспект, дом 78a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E02E67" w:rsidRPr="00E02E67" w:rsidTr="006868AA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МАЛЫЙ БРАБАНСОН</w:t>
            </w:r>
          </w:p>
          <w:p w:rsidR="00E02E67" w:rsidRPr="00E02E67" w:rsidRDefault="00E02E67" w:rsidP="00E02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PETIT BRABANSON </w:t>
            </w:r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82, Бельгия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E02E67" w:rsidRPr="00E02E67" w:rsidRDefault="00E02E67" w:rsidP="00E02E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Ohlsson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Joakim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Йоаким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Олссон</w:t>
            </w:r>
            <w:proofErr w:type="spellEnd"/>
            <w:r w:rsidRPr="00E02E67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(номера 18-32, количество 15), 31.03.2019, Ринг 13, 14:30</w:t>
            </w:r>
          </w:p>
        </w:tc>
      </w:tr>
    </w:tbl>
    <w:p w:rsidR="00E02E67" w:rsidRPr="00E02E67" w:rsidRDefault="00E02E67" w:rsidP="00E02E67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Кобели</w:t>
      </w: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Males</w:t>
      </w: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PANN STYLE NATANIEL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5219161, CHIP 643094100539645,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27.01.2018,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black&amp;tan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BEAUVIEW BUCK THE TREND x ARDANTES I PANN STYLE,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Panova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N.G.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Smirkina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N.,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019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АЙРИС ФЭНТЕЗИ ЛЮК СКАЙОУКЕР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МЕТРИКА, ZAT 2759,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28.06.2018, черно-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подпалый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РОТТЕР ГРИФФ ЦИРКОНИЙ x ЗЛАТТИ ЛЮБАНИК КОРОЛЕВА НОЧИ, зав. Сомова И.Г.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Зуева М.Н.,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Неявка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Промежуточный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Intermediate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AKHTAMAR BOURBON HEAVEN HILL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5009542, AWT 26991,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14.07.2017,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рыжий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AKHMATAR PERFECT TASTE x VOLFRAD PATRICE'S ZETTA,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Холодова Т.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Пузако О., Холодова Т.,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Санкт-Петербург Город, Большевиков Проспект, дом 4-1,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211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021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РУССИШ ГАЙСТ СЛУЧАЙНЫЙ ВАЛЬС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5211878, ZVZ 2719,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14.11.2017, черный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РОТЕРР ГРИФФ УП ТО ДАТ x РУССИШ ГАЙСТ БАВАРИЯ, зав.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Кагальницкая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Т.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Кано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А. В., 101000,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Москва Город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Открытый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Open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022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ANTOSHKA IZ GRAFSTVA ART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5044526, JEZ 558,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19.04.2017,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black&amp;tan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PADDITRACKS SANDMAN x TSARSKAJA DINASTIJA MARKIZA ANGELOV,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Artemyeva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Kolotygina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N.A.,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, Московская Область, Домодедово, Авиационный Микрорайон, Королева Улица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023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ZERKALO DUSHI MEGRE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4177170, BAX 180,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22.11.2014,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ZERKALO DUSHI EMINEM x TALISMAN DUSHI FISTASHKOVOE PRALINE,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Gordienko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O.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Altunin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D.E.,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Московская Область, Одинцовский Район, Одинцово, Маршала Жукова Улица, дом 47,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34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КЧК, ПК, ЛК, BOS/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ЛПпп</w:t>
            </w:r>
            <w:proofErr w:type="spellEnd"/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Ветеранов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Veteran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024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NIZHEGORODSKOE OCHAROVANIE INVINSIBL KING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2414152, NOK 16,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09.12.2008,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LEO BELGICUS DISKO DEEJAH x NIZHEGORODSKOE OCHAROVANIE JOLLY UNIONGRIF,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I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I,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ОТЛ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CW,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ВКЧК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BEST VETERAN /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ЛВ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02E67" w:rsidRPr="00E02E67" w:rsidRDefault="00E02E67" w:rsidP="00E02E67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E02E67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025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NIZHEGORODSKOE OCHAROVANIE TALENT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5318596, NOK 283,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10.04.2018,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SAVENKOFF ENJOY LIFE x NIZHEGORODSKOE OCHAROVANIE OLIVIA,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Korotkova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I.N.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Korotkova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Промежуточный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Intermediate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026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NIZHEGORODSKOE OCHAROVANIE KENDI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5046106, NOK 260,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. 08.06.2017,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red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SAVENKOFF ENJOY LIFE x NIZHEGORODSKOE OCHAROVANIE ORCHIDEA,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I.N.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Korotkova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I.N.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Korotkova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Нижегородская Область, Нижний Новгород, Молодежный Проспект, дом 78А,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48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КЧК, ПК, ЛС, BOB/ЛПП</w:t>
            </w:r>
          </w:p>
        </w:tc>
      </w:tr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027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ГРЭЙС ФРЕСКО БОННИ М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5047627, IIR 17,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01.09.2017, ч-п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DON VITTO x МОСКУ ГРИФ ЗЕСТ ОФ МАЙ СОУЛ, зав.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Хрампова</w:t>
            </w:r>
            <w:proofErr w:type="spellEnd"/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proofErr w:type="gram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Воронкина</w:t>
            </w:r>
            <w:proofErr w:type="spellEnd"/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Открытый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Open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028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HARPERSBAND HILARIOUS P.BR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4704021, HPB 3,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09.11.2016,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PINK KVEST OPIUM P.BR. 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x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STAIL AIKEMUNO KLEOPATRA,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Baranova O.V.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Smirnova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V.A., 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ОЧ</w:t>
            </w:r>
            <w:proofErr w:type="gram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.Х</w:t>
            </w:r>
            <w:proofErr w:type="gram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ОР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Победителей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Winner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47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029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AHTAMAR ICE AND FLAME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5007179, AWT 26652,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22.04.2017, black &amp; tan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SAVENKOFF ENJOY LIFE x AKHTAMAR DOUBLE DARE,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Kholodova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T.N.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Kholodova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T.N.,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NIZHEGORODSKOE OCHAROVANIE YARA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4594786, NOK 233,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04.05.2016,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NIZHEGORODSKOE OCHAROVANIE CHARM UNION x NIZHEGORODSKOE OCHAROVANIE JOLLY UNIONGRIF,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Korotkova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Tuzhilina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M.V.,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Неявка</w:t>
            </w:r>
          </w:p>
        </w:tc>
      </w:tr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031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ONLY DRIVE VISITING KARD FOR MOSKU GRIFF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4793996, TPP 4705,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31.01.2017, red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DON VITTO x MOSKU GRIFF GOLDEN BEE FOR ONLY DRIVE,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Tur O.A.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Borisova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O.K.,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E67" w:rsidRPr="00E02E67" w:rsidRDefault="00E02E67" w:rsidP="00E02E67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НКП /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NCB </w:t>
      </w:r>
      <w:proofErr w:type="spellStart"/>
      <w:r w:rsidRPr="00E02E6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8696"/>
      </w:tblGrid>
      <w:tr w:rsidR="00E02E67" w:rsidRPr="00E02E67" w:rsidTr="006868AA">
        <w:tc>
          <w:tcPr>
            <w:tcW w:w="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032</w:t>
            </w:r>
          </w:p>
        </w:tc>
        <w:tc>
          <w:tcPr>
            <w:tcW w:w="8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AKHTAMAR PRINCESS OF MY HEART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4308501, JKP 242,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01.08.2015,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LEO BELGICUS DISCO x BELLA DONNA IZ ZAMKA GREMLINOV, 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Kholodova</w:t>
            </w:r>
            <w:proofErr w:type="spellEnd"/>
          </w:p>
          <w:p w:rsidR="00E02E67" w:rsidRPr="00E02E67" w:rsidRDefault="00E02E67" w:rsidP="00E02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вл.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Kholodova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T., 196158, Россия /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Санкт-Петербург Город,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Пулковское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Шоссе, дом 18, </w:t>
            </w:r>
            <w:proofErr w:type="spellStart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32</w:t>
            </w:r>
          </w:p>
          <w:p w:rsidR="00E02E67" w:rsidRPr="00E02E67" w:rsidRDefault="00E02E67" w:rsidP="00E02E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E02E6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E02E6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CW, КЧК</w:t>
            </w:r>
          </w:p>
        </w:tc>
      </w:tr>
    </w:tbl>
    <w:p w:rsidR="00E02E67" w:rsidRPr="00E02E67" w:rsidRDefault="00E02E67" w:rsidP="00E0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7D4" w:rsidRDefault="00E02E67" w:rsidP="006868AA">
      <w:pPr>
        <w:spacing w:after="0" w:line="240" w:lineRule="auto"/>
      </w:pPr>
      <w:r w:rsidRPr="00E02E67">
        <w:rPr>
          <w:rFonts w:ascii="Verdana" w:eastAsia="Times New Roman" w:hAnsi="Verdana" w:cs="Times New Roman"/>
          <w:color w:val="000000"/>
          <w:lang w:eastAsia="ru-RU"/>
        </w:rPr>
        <w:t xml:space="preserve"> </w:t>
      </w:r>
    </w:p>
    <w:sectPr w:rsidR="004B3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67"/>
    <w:rsid w:val="004B37D4"/>
    <w:rsid w:val="006535D1"/>
    <w:rsid w:val="006868AA"/>
    <w:rsid w:val="00E0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9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9E7B1BBE</Template>
  <TotalTime>5</TotalTime>
  <Pages>5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3</cp:revision>
  <dcterms:created xsi:type="dcterms:W3CDTF">2019-04-25T12:08:00Z</dcterms:created>
  <dcterms:modified xsi:type="dcterms:W3CDTF">2019-04-25T12:13:00Z</dcterms:modified>
</cp:coreProperties>
</file>